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1F50D" w14:textId="77777777" w:rsidR="00EE54F4" w:rsidRPr="00CB2B52" w:rsidRDefault="00CB2B52" w:rsidP="00FC7CC1">
      <w:pPr>
        <w:rPr>
          <w:b/>
        </w:rPr>
      </w:pPr>
      <w:r w:rsidRPr="00CB2B52">
        <w:rPr>
          <w:b/>
        </w:rPr>
        <w:t>PREDMETNIK: GIMNAZIJA</w:t>
      </w:r>
      <w:r w:rsidR="003B4AEF">
        <w:rPr>
          <w:b/>
        </w:rPr>
        <w:t xml:space="preserve"> </w:t>
      </w:r>
      <w:r w:rsidR="00BF390C">
        <w:rPr>
          <w:b/>
        </w:rPr>
        <w:t>– ŠPORTNI ODDELEK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4"/>
        <w:gridCol w:w="816"/>
        <w:gridCol w:w="883"/>
        <w:gridCol w:w="816"/>
        <w:gridCol w:w="816"/>
        <w:gridCol w:w="1290"/>
        <w:gridCol w:w="1269"/>
      </w:tblGrid>
      <w:tr w:rsidR="000554AB" w:rsidRPr="0074547A" w14:paraId="7CAAFCAB" w14:textId="77777777" w:rsidTr="000554AB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12AFE4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PREDMETI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F29233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1. letnik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DF763C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2. letnik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C7AF1E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3. letnik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95EB24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4. letnik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6A845D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SKUPNO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64DE25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Maturitetni standard</w:t>
            </w:r>
          </w:p>
        </w:tc>
      </w:tr>
      <w:tr w:rsidR="000554AB" w:rsidRPr="0074547A" w14:paraId="1110830E" w14:textId="77777777" w:rsidTr="000554AB">
        <w:trPr>
          <w:trHeight w:val="509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6AC140C" w14:textId="77777777" w:rsidR="000554AB" w:rsidRPr="0074547A" w:rsidRDefault="000554AB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A0FEA80" w14:textId="77777777" w:rsidR="000554AB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</w:p>
          <w:p w14:paraId="5289E7CD" w14:textId="6FA3F26F" w:rsidR="000554AB" w:rsidRPr="0074547A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ur/teden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96DF323" w14:textId="77777777" w:rsidR="000554AB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</w:p>
          <w:p w14:paraId="0F8E7C57" w14:textId="2A155690" w:rsidR="000554AB" w:rsidRPr="0074547A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ur/teden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818C67D" w14:textId="77777777" w:rsidR="000554AB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</w:p>
          <w:p w14:paraId="6844D96A" w14:textId="3983710B" w:rsidR="000554AB" w:rsidRPr="0074547A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ur/teden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5E656B2" w14:textId="77777777" w:rsidR="000554AB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</w:p>
          <w:p w14:paraId="3455A01C" w14:textId="4098AA95" w:rsidR="000554AB" w:rsidRPr="0074547A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ur/teden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0606D49" w14:textId="77777777" w:rsidR="000554AB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</w:p>
          <w:p w14:paraId="23E8DD37" w14:textId="3E4D7066" w:rsidR="000554AB" w:rsidRPr="0074547A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rFonts w:cs="Arial"/>
                <w:color w:val="000000"/>
                <w:sz w:val="18"/>
                <w:szCs w:val="18"/>
                <w:lang w:eastAsia="sl-SI"/>
              </w:rPr>
              <w:t>ur v programu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77B5249" w14:textId="77777777" w:rsidR="000554AB" w:rsidRPr="0074547A" w:rsidRDefault="000554AB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</w:tr>
      <w:tr w:rsidR="00A66688" w:rsidRPr="0074547A" w14:paraId="747B685D" w14:textId="77777777" w:rsidTr="00150498">
        <w:trPr>
          <w:trHeight w:val="60"/>
        </w:trPr>
        <w:tc>
          <w:tcPr>
            <w:tcW w:w="0" w:type="auto"/>
            <w:gridSpan w:val="7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1805CF8" w14:textId="77777777" w:rsidR="00A66688" w:rsidRPr="00673D62" w:rsidRDefault="00A66688" w:rsidP="00D9058D">
            <w:pPr>
              <w:shd w:val="clear" w:color="auto" w:fill="FFFFFF" w:themeFill="background1"/>
              <w:spacing w:after="0" w:line="240" w:lineRule="auto"/>
              <w:rPr>
                <w:b/>
                <w:sz w:val="18"/>
                <w:szCs w:val="18"/>
                <w:lang w:eastAsia="sl-SI"/>
              </w:rPr>
            </w:pPr>
            <w:r w:rsidRPr="00673D62">
              <w:rPr>
                <w:rFonts w:cs="Arial"/>
                <w:b/>
                <w:color w:val="000000"/>
                <w:sz w:val="18"/>
                <w:szCs w:val="18"/>
                <w:lang w:eastAsia="sl-SI"/>
              </w:rPr>
              <w:t>I - Obvezni predmeti</w:t>
            </w:r>
          </w:p>
        </w:tc>
      </w:tr>
      <w:tr w:rsidR="000554AB" w:rsidRPr="0074547A" w14:paraId="0FA2E84F" w14:textId="77777777" w:rsidTr="000554AB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D5FA28F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Slovenščina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C1BA6" w14:textId="77777777" w:rsidR="00134445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D5EA9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54B72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C03EC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4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F2E5A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560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226AF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560</w:t>
            </w:r>
          </w:p>
        </w:tc>
      </w:tr>
      <w:tr w:rsidR="000554AB" w:rsidRPr="0074547A" w14:paraId="6F4ED064" w14:textId="77777777" w:rsidTr="000554AB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7B6E547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Matematika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6D90B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14566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0420F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2F16D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4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48A02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560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F5D66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560</w:t>
            </w:r>
          </w:p>
        </w:tc>
      </w:tr>
      <w:tr w:rsidR="000554AB" w:rsidRPr="0074547A" w14:paraId="513AA7CB" w14:textId="77777777" w:rsidTr="000554AB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D9D9154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Prvi tuji jezik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D06E0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DA488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DB121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0E98D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C804B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420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28E52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420</w:t>
            </w:r>
          </w:p>
        </w:tc>
      </w:tr>
      <w:tr w:rsidR="000554AB" w:rsidRPr="0074547A" w14:paraId="723796AA" w14:textId="77777777" w:rsidTr="000554AB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24405F0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Drugi tuji jezik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4B74F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9137C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D6852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7D752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C5436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420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752FD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420</w:t>
            </w:r>
          </w:p>
        </w:tc>
      </w:tr>
      <w:tr w:rsidR="000554AB" w:rsidRPr="0074547A" w14:paraId="0EB7D61F" w14:textId="77777777" w:rsidTr="000554AB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99BE12E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Zgodovina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A916E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9FC22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A6FA7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A4890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E8F8E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63339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280</w:t>
            </w:r>
          </w:p>
        </w:tc>
      </w:tr>
      <w:tr w:rsidR="000554AB" w:rsidRPr="0074547A" w14:paraId="0B98FC09" w14:textId="77777777" w:rsidTr="000554AB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D9E1085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Športna vzgoja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C8D10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C9B58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0549D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AD61D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3-6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4F086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735-840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C244A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</w:tr>
      <w:tr w:rsidR="000554AB" w:rsidRPr="0074547A" w14:paraId="33088802" w14:textId="77777777" w:rsidTr="000554AB">
        <w:trPr>
          <w:trHeight w:val="188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7098DE2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Glasba 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4DBD0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183B2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601ED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4DF20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0BC8C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52+18</w:t>
            </w:r>
            <w:r w:rsidR="0030073B" w:rsidRPr="0074547A">
              <w:rPr>
                <w:sz w:val="18"/>
                <w:szCs w:val="18"/>
                <w:vertAlign w:val="superscript"/>
              </w:rPr>
              <w:t>*1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E0C3F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</w:tr>
      <w:tr w:rsidR="000554AB" w:rsidRPr="0074547A" w14:paraId="1FA03056" w14:textId="77777777" w:rsidTr="000554AB">
        <w:trPr>
          <w:trHeight w:val="81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9567444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Likovna umetnost 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73E21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74144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FC046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FE692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D17CD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52+18</w:t>
            </w:r>
            <w:r w:rsidR="0030073B" w:rsidRPr="0074547A">
              <w:rPr>
                <w:sz w:val="18"/>
                <w:szCs w:val="18"/>
                <w:vertAlign w:val="superscript"/>
              </w:rPr>
              <w:t>*1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6F19E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</w:tr>
      <w:tr w:rsidR="000554AB" w:rsidRPr="0074547A" w14:paraId="6D5DDEBB" w14:textId="77777777" w:rsidTr="000554AB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F6B2955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Geografija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D96C5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DC4D4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4DADF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D7F64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D0C33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210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9D785" w14:textId="32224C73" w:rsidR="00A66688" w:rsidRPr="0074547A" w:rsidRDefault="00901851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  <w:lang w:eastAsia="sl-SI"/>
              </w:rPr>
              <w:t>315</w:t>
            </w:r>
          </w:p>
        </w:tc>
      </w:tr>
      <w:tr w:rsidR="000554AB" w:rsidRPr="0074547A" w14:paraId="1C570A89" w14:textId="77777777" w:rsidTr="000554AB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536AED5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Biologija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E07CE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E4F4A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4A179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385C2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F4569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210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69035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315</w:t>
            </w:r>
          </w:p>
        </w:tc>
      </w:tr>
      <w:tr w:rsidR="000554AB" w:rsidRPr="0074547A" w14:paraId="0AD4AD34" w14:textId="77777777" w:rsidTr="000554AB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23BF5F9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Kemija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820E1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24643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E28BE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DE7E7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64B75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210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9865F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315</w:t>
            </w:r>
          </w:p>
        </w:tc>
      </w:tr>
      <w:tr w:rsidR="000554AB" w:rsidRPr="0074547A" w14:paraId="04AED180" w14:textId="77777777" w:rsidTr="000554AB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C054A55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Fizika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15953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CC92B4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4DD28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5123D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9654F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210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0558C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315</w:t>
            </w:r>
          </w:p>
        </w:tc>
      </w:tr>
      <w:tr w:rsidR="000554AB" w:rsidRPr="0074547A" w14:paraId="70161911" w14:textId="77777777" w:rsidTr="000554AB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1A7D5B8" w14:textId="77777777" w:rsidR="00A66688" w:rsidRPr="0074547A" w:rsidRDefault="00447BFE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Psihologija</w:t>
            </w:r>
            <w:r w:rsidR="0030073B" w:rsidRPr="0074547A">
              <w:rPr>
                <w:sz w:val="18"/>
                <w:szCs w:val="18"/>
                <w:vertAlign w:val="superscript"/>
              </w:rPr>
              <w:t>*2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ED2DA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BDB52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9C8BC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69602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5B007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EEC8F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280</w:t>
            </w:r>
          </w:p>
        </w:tc>
      </w:tr>
      <w:tr w:rsidR="000554AB" w:rsidRPr="0074547A" w14:paraId="1382F221" w14:textId="77777777" w:rsidTr="000554AB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ACC8967" w14:textId="77777777" w:rsidR="00A66688" w:rsidRPr="0074547A" w:rsidRDefault="0030073B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Sociologija</w:t>
            </w:r>
            <w:r w:rsidRPr="0074547A">
              <w:rPr>
                <w:sz w:val="18"/>
                <w:szCs w:val="18"/>
                <w:vertAlign w:val="superscript"/>
              </w:rPr>
              <w:t>*2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0015F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161E4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55381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13004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BCD1D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8AC33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280</w:t>
            </w:r>
          </w:p>
        </w:tc>
      </w:tr>
      <w:tr w:rsidR="000554AB" w:rsidRPr="0074547A" w14:paraId="2B6CCBC8" w14:textId="77777777" w:rsidTr="000554AB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18F880C" w14:textId="03F85739" w:rsidR="00A66688" w:rsidRPr="0074547A" w:rsidRDefault="00447BFE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Filozofija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306B5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51921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1FCDA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E0653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54A70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56B93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280</w:t>
            </w:r>
          </w:p>
        </w:tc>
      </w:tr>
      <w:tr w:rsidR="000554AB" w:rsidRPr="0074547A" w14:paraId="0260887D" w14:textId="77777777" w:rsidTr="000554AB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7D28848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Informatika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2F6B7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FAC09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7C224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FB611" w14:textId="77777777" w:rsidR="00A66688" w:rsidRPr="0074547A" w:rsidRDefault="00A66688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8A5F6" w14:textId="77777777" w:rsidR="00A66688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3848B" w14:textId="6448F991" w:rsidR="00A66688" w:rsidRPr="0074547A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  <w:lang w:eastAsia="sl-SI"/>
              </w:rPr>
              <w:t>280</w:t>
            </w:r>
          </w:p>
        </w:tc>
      </w:tr>
      <w:tr w:rsidR="000554AB" w:rsidRPr="0074547A" w14:paraId="1D06EE63" w14:textId="77777777" w:rsidTr="000554AB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3ED9854" w14:textId="77777777" w:rsidR="00134445" w:rsidRPr="00673D62" w:rsidRDefault="00447BFE" w:rsidP="00D9058D">
            <w:pPr>
              <w:shd w:val="clear" w:color="auto" w:fill="FFFFFF" w:themeFill="background1"/>
              <w:spacing w:after="0" w:line="240" w:lineRule="auto"/>
              <w:rPr>
                <w:b/>
                <w:sz w:val="18"/>
                <w:szCs w:val="18"/>
                <w:lang w:eastAsia="sl-SI"/>
              </w:rPr>
            </w:pPr>
            <w:r w:rsidRPr="00673D62">
              <w:rPr>
                <w:rFonts w:cs="Arial"/>
                <w:b/>
                <w:color w:val="000000"/>
                <w:sz w:val="18"/>
                <w:szCs w:val="18"/>
                <w:lang w:eastAsia="sl-SI"/>
              </w:rPr>
              <w:t>II - Izbirni predmeti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9AAE8" w14:textId="77777777" w:rsidR="00134445" w:rsidRPr="0074547A" w:rsidRDefault="00134445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E3855" w14:textId="77777777" w:rsidR="00134445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63FB9B" w14:textId="77777777" w:rsidR="00134445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1-2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B84446" w14:textId="77777777" w:rsidR="00134445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10-12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FF889" w14:textId="77777777" w:rsidR="00134445" w:rsidRPr="0074547A" w:rsidRDefault="00134445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sz w:val="18"/>
                <w:szCs w:val="18"/>
                <w:lang w:eastAsia="sl-SI"/>
              </w:rPr>
              <w:t>420-525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E8811" w14:textId="77777777" w:rsidR="00134445" w:rsidRPr="0074547A" w:rsidRDefault="00134445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</w:tr>
      <w:tr w:rsidR="00901B71" w:rsidRPr="0074547A" w14:paraId="461CBBCA" w14:textId="77777777" w:rsidTr="000554AB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9CB90" w14:textId="77777777" w:rsidR="00901B71" w:rsidRPr="00673D62" w:rsidRDefault="00901B71" w:rsidP="00D9058D">
            <w:pPr>
              <w:shd w:val="clear" w:color="auto" w:fill="FFFFFF" w:themeFill="background1"/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30896" w14:textId="77777777" w:rsidR="00901B71" w:rsidRPr="0074547A" w:rsidRDefault="00901B71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D41F3" w14:textId="77777777" w:rsidR="00901B71" w:rsidRPr="0074547A" w:rsidRDefault="00901B71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67F101" w14:textId="77777777" w:rsidR="00901B71" w:rsidRPr="0074547A" w:rsidRDefault="00901B71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95723B" w14:textId="77777777" w:rsidR="00901B71" w:rsidRPr="0074547A" w:rsidRDefault="00901B71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C041F" w14:textId="77777777" w:rsidR="00901B71" w:rsidRPr="0074547A" w:rsidRDefault="00901B71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6F474" w14:textId="77777777" w:rsidR="00901B71" w:rsidRPr="0074547A" w:rsidRDefault="00901B71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</w:tr>
      <w:tr w:rsidR="000554AB" w:rsidRPr="0074547A" w14:paraId="4D496F3E" w14:textId="77777777" w:rsidTr="00EE7732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A0D24" w14:textId="64FE66D8" w:rsidR="000554AB" w:rsidRPr="00673D62" w:rsidRDefault="000554AB" w:rsidP="00D9058D">
            <w:pPr>
              <w:shd w:val="clear" w:color="auto" w:fill="FFFFFF" w:themeFill="background1"/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  <w:lang w:eastAsia="sl-SI"/>
              </w:rPr>
            </w:pPr>
            <w:r w:rsidRPr="00673D62">
              <w:rPr>
                <w:rFonts w:cs="Arial"/>
                <w:b/>
                <w:color w:val="000000"/>
                <w:sz w:val="18"/>
                <w:szCs w:val="18"/>
                <w:lang w:eastAsia="sl-SI"/>
              </w:rPr>
              <w:t xml:space="preserve">III </w:t>
            </w:r>
            <w:r>
              <w:rPr>
                <w:rFonts w:cs="Arial"/>
                <w:b/>
                <w:color w:val="000000"/>
                <w:sz w:val="18"/>
                <w:szCs w:val="18"/>
                <w:lang w:eastAsia="sl-SI"/>
              </w:rPr>
              <w:t>–</w:t>
            </w:r>
            <w:r w:rsidRPr="00673D62">
              <w:rPr>
                <w:rFonts w:cs="Arial"/>
                <w:b/>
                <w:color w:val="000000"/>
                <w:sz w:val="18"/>
                <w:szCs w:val="18"/>
                <w:lang w:eastAsia="sl-SI"/>
              </w:rPr>
              <w:t xml:space="preserve"> </w:t>
            </w:r>
            <w:r>
              <w:rPr>
                <w:rFonts w:cs="Arial"/>
                <w:b/>
                <w:color w:val="000000"/>
                <w:sz w:val="18"/>
                <w:szCs w:val="18"/>
                <w:lang w:eastAsia="sl-SI"/>
              </w:rPr>
              <w:t>Druge oblike vzgojno-izobraževalnega dela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91DF4" w14:textId="77777777" w:rsidR="000554AB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</w:p>
          <w:p w14:paraId="1E6707E1" w14:textId="71BBCA87" w:rsidR="000554AB" w:rsidRPr="0074547A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ur/</w:t>
            </w:r>
            <w:r>
              <w:rPr>
                <w:rFonts w:cs="Arial"/>
                <w:color w:val="000000"/>
                <w:sz w:val="18"/>
                <w:szCs w:val="18"/>
                <w:lang w:eastAsia="sl-SI"/>
              </w:rPr>
              <w:t>leto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6087E" w14:textId="4B4F8E8C" w:rsidR="000554AB" w:rsidRPr="0074547A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FA0832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  <w:r>
              <w:rPr>
                <w:rFonts w:cs="Arial"/>
                <w:color w:val="000000"/>
                <w:sz w:val="18"/>
                <w:szCs w:val="18"/>
                <w:lang w:eastAsia="sl-SI"/>
              </w:rPr>
              <w:t>ur/leto</w:t>
            </w:r>
          </w:p>
        </w:tc>
        <w:tc>
          <w:tcPr>
            <w:tcW w:w="0" w:type="auto"/>
            <w:shd w:val="clear" w:color="auto" w:fill="FFFFFF" w:themeFill="background1"/>
          </w:tcPr>
          <w:p w14:paraId="69625EC1" w14:textId="77777777" w:rsidR="000554AB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FA0832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</w:p>
          <w:p w14:paraId="09A0CE1A" w14:textId="3CF6F6AF" w:rsidR="000554AB" w:rsidRPr="0074547A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rFonts w:cs="Arial"/>
                <w:color w:val="000000"/>
                <w:sz w:val="18"/>
                <w:szCs w:val="18"/>
                <w:lang w:eastAsia="sl-SI"/>
              </w:rPr>
              <w:t>ur/leto</w:t>
            </w:r>
          </w:p>
        </w:tc>
        <w:tc>
          <w:tcPr>
            <w:tcW w:w="0" w:type="auto"/>
            <w:shd w:val="clear" w:color="auto" w:fill="FFFFFF" w:themeFill="background1"/>
          </w:tcPr>
          <w:p w14:paraId="2523115C" w14:textId="77777777" w:rsidR="000554AB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FA0832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</w:p>
          <w:p w14:paraId="790F6687" w14:textId="0AD8402F" w:rsidR="000554AB" w:rsidRPr="0074547A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rFonts w:cs="Arial"/>
                <w:color w:val="000000"/>
                <w:sz w:val="18"/>
                <w:szCs w:val="18"/>
                <w:lang w:eastAsia="sl-SI"/>
              </w:rPr>
              <w:t>ur/leto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2FB88" w14:textId="77777777" w:rsidR="000554AB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</w:p>
          <w:p w14:paraId="5EDD33E4" w14:textId="61887290" w:rsidR="000554AB" w:rsidRPr="0074547A" w:rsidRDefault="000554AB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rFonts w:cs="Arial"/>
                <w:color w:val="000000"/>
                <w:sz w:val="18"/>
                <w:szCs w:val="18"/>
                <w:lang w:eastAsia="sl-SI"/>
              </w:rPr>
              <w:t>ur v programu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C8C90" w14:textId="77777777" w:rsidR="000554AB" w:rsidRPr="0074547A" w:rsidRDefault="000554AB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</w:tr>
      <w:tr w:rsidR="000554AB" w:rsidRPr="0074547A" w14:paraId="410D72C6" w14:textId="77777777" w:rsidTr="000554AB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3B1C2" w14:textId="418108E4" w:rsidR="00901851" w:rsidRPr="00901B71" w:rsidRDefault="00901851" w:rsidP="00D9058D">
            <w:pPr>
              <w:shd w:val="clear" w:color="auto" w:fill="FFFFFF" w:themeFill="background1"/>
              <w:spacing w:after="0" w:line="240" w:lineRule="auto"/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</w:pPr>
            <w:r w:rsidRPr="00901B71"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  <w:t>Aktivno državljanstvo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757BC" w14:textId="77777777" w:rsidR="00901851" w:rsidRPr="0074547A" w:rsidRDefault="00901851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DB5AA" w14:textId="77777777" w:rsidR="00901851" w:rsidRPr="0074547A" w:rsidRDefault="00901851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7F29F3" w14:textId="1C77EB69" w:rsidR="00901851" w:rsidRPr="0074547A" w:rsidRDefault="00901851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cs="Arial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793E65" w14:textId="77777777" w:rsidR="00901851" w:rsidRPr="0074547A" w:rsidRDefault="00901851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B90D8" w14:textId="67FAB481" w:rsidR="00901851" w:rsidRPr="0074547A" w:rsidRDefault="00901851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07460" w14:textId="77777777" w:rsidR="00901851" w:rsidRPr="0074547A" w:rsidRDefault="00901851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</w:tr>
      <w:tr w:rsidR="000554AB" w:rsidRPr="0074547A" w14:paraId="76B78885" w14:textId="77777777" w:rsidTr="000554AB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40942" w14:textId="74C92D8B" w:rsidR="00901851" w:rsidRPr="00901B71" w:rsidRDefault="00901851" w:rsidP="00D9058D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  <w:lang w:eastAsia="sl-SI"/>
              </w:rPr>
            </w:pPr>
            <w:r w:rsidRPr="00901B71">
              <w:rPr>
                <w:bCs/>
                <w:sz w:val="18"/>
                <w:szCs w:val="18"/>
                <w:lang w:eastAsia="sl-SI"/>
              </w:rPr>
              <w:t>Obvezne izbirne vsebine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5B946" w14:textId="4536F34C" w:rsidR="00901851" w:rsidRPr="0074547A" w:rsidRDefault="00901851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C864A" w14:textId="421BA63C" w:rsidR="00901851" w:rsidRPr="0074547A" w:rsidRDefault="00901851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61E97" w14:textId="5B0B1258" w:rsidR="00901851" w:rsidRPr="0074547A" w:rsidRDefault="00901851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1A3C5" w14:textId="671D5BEE" w:rsidR="00901851" w:rsidRPr="0074547A" w:rsidRDefault="00901851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4833A" w14:textId="4DCCE24E" w:rsidR="00901851" w:rsidRPr="0074547A" w:rsidRDefault="00901851" w:rsidP="00D9058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  <w:lang w:eastAsia="sl-SI"/>
              </w:rPr>
              <w:t>265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B068F" w14:textId="77777777" w:rsidR="00901851" w:rsidRPr="0074547A" w:rsidRDefault="00901851" w:rsidP="00D9058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</w:tr>
    </w:tbl>
    <w:p w14:paraId="79FD432F" w14:textId="77777777" w:rsidR="00CB2B52" w:rsidRPr="0074547A" w:rsidRDefault="00CB2B52" w:rsidP="0074547A">
      <w:pPr>
        <w:spacing w:after="0"/>
        <w:rPr>
          <w:sz w:val="10"/>
          <w:szCs w:val="10"/>
        </w:rPr>
      </w:pPr>
    </w:p>
    <w:p w14:paraId="04075F6F" w14:textId="77777777" w:rsidR="00447BFE" w:rsidRDefault="00447BFE" w:rsidP="00216F17">
      <w:pPr>
        <w:spacing w:after="0" w:line="360" w:lineRule="auto"/>
      </w:pPr>
      <w:r>
        <w:t>*</w:t>
      </w:r>
      <w:r w:rsidR="0030073B" w:rsidRPr="0030073B">
        <w:rPr>
          <w:vertAlign w:val="superscript"/>
        </w:rPr>
        <w:t>1</w:t>
      </w:r>
      <w:r>
        <w:t xml:space="preserve"> Izvaja se v okviru obveznih izbirnih vsebin</w:t>
      </w:r>
    </w:p>
    <w:p w14:paraId="29E4D475" w14:textId="77777777" w:rsidR="00447BFE" w:rsidRDefault="00447BFE" w:rsidP="00216F17">
      <w:pPr>
        <w:spacing w:after="0" w:line="360" w:lineRule="auto"/>
      </w:pPr>
      <w:r>
        <w:t>*</w:t>
      </w:r>
      <w:r w:rsidR="0030073B" w:rsidRPr="0030073B">
        <w:rPr>
          <w:vertAlign w:val="superscript"/>
        </w:rPr>
        <w:t>2</w:t>
      </w:r>
      <w:r>
        <w:t xml:space="preserve"> Psihologija ali sociologija se lahko izvaja ali v 2. ali v 3. letniku</w:t>
      </w:r>
    </w:p>
    <w:p w14:paraId="4AB749A5" w14:textId="77777777" w:rsidR="0074547A" w:rsidRDefault="0074547A" w:rsidP="0074547A">
      <w:pPr>
        <w:spacing w:after="0"/>
      </w:pPr>
    </w:p>
    <w:sectPr w:rsidR="0074547A" w:rsidSect="00312BD7">
      <w:headerReference w:type="default" r:id="rId7"/>
      <w:footerReference w:type="default" r:id="rId8"/>
      <w:pgSz w:w="11906" w:h="16838" w:code="9"/>
      <w:pgMar w:top="1758" w:right="1276" w:bottom="1758" w:left="1276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1D2E9" w14:textId="77777777" w:rsidR="00F71D62" w:rsidRDefault="00F71D62" w:rsidP="009C3440">
      <w:pPr>
        <w:spacing w:after="0" w:line="240" w:lineRule="auto"/>
      </w:pPr>
      <w:r>
        <w:separator/>
      </w:r>
    </w:p>
  </w:endnote>
  <w:endnote w:type="continuationSeparator" w:id="0">
    <w:p w14:paraId="5E034F67" w14:textId="77777777" w:rsidR="00F71D62" w:rsidRDefault="00F71D62" w:rsidP="009C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E244F848t00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89" w:type="dxa"/>
      <w:tblLook w:val="04A0" w:firstRow="1" w:lastRow="0" w:firstColumn="1" w:lastColumn="0" w:noHBand="0" w:noVBand="1"/>
    </w:tblPr>
    <w:tblGrid>
      <w:gridCol w:w="2891"/>
      <w:gridCol w:w="5014"/>
      <w:gridCol w:w="1984"/>
    </w:tblGrid>
    <w:tr w:rsidR="00E63CA8" w14:paraId="1B09A595" w14:textId="77777777" w:rsidTr="00E63CA8">
      <w:tc>
        <w:tcPr>
          <w:tcW w:w="2891" w:type="dxa"/>
          <w:hideMark/>
        </w:tcPr>
        <w:p w14:paraId="37ACB613" w14:textId="77777777" w:rsidR="00E63CA8" w:rsidRDefault="00E63CA8">
          <w:pPr>
            <w:pStyle w:val="Noga"/>
            <w:tabs>
              <w:tab w:val="center" w:pos="4678"/>
              <w:tab w:val="right" w:pos="9356"/>
            </w:tabs>
          </w:pPr>
          <w:r>
            <w:rPr>
              <w:noProof/>
              <w:lang w:eastAsia="sl-SI"/>
            </w:rPr>
            <w:drawing>
              <wp:inline distT="0" distB="0" distL="0" distR="0" wp14:anchorId="240C6760" wp14:editId="0AE696B5">
                <wp:extent cx="1612900" cy="622300"/>
                <wp:effectExtent l="0" t="0" r="6350" b="6350"/>
                <wp:docPr id="4" name="Slika 4" descr="Opis: F:\01 GFP\Predloge\FP_pasica_noga_pok__dopi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" descr="Opis: F:\01 GFP\Predloge\FP_pasica_noga_pok__dopi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290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4" w:type="dxa"/>
          <w:hideMark/>
        </w:tcPr>
        <w:p w14:paraId="77D1D289" w14:textId="77777777" w:rsidR="00E63CA8" w:rsidRDefault="00E63CA8">
          <w:pPr>
            <w:spacing w:before="420"/>
            <w:ind w:left="12" w:right="-108"/>
            <w:jc w:val="center"/>
            <w:rPr>
              <w:rFonts w:ascii="Arial Narrow" w:hAnsi="Arial Narrow"/>
              <w:color w:val="808080"/>
              <w:sz w:val="21"/>
              <w:szCs w:val="21"/>
            </w:rPr>
          </w:pPr>
          <w:r>
            <w:rPr>
              <w:rFonts w:ascii="Arial Narrow" w:hAnsi="Arial Narrow"/>
              <w:color w:val="808080"/>
              <w:sz w:val="21"/>
              <w:szCs w:val="21"/>
            </w:rPr>
            <w:t xml:space="preserve">  </w:t>
          </w:r>
        </w:p>
      </w:tc>
      <w:tc>
        <w:tcPr>
          <w:tcW w:w="1984" w:type="dxa"/>
          <w:hideMark/>
        </w:tcPr>
        <w:p w14:paraId="4786D797" w14:textId="77777777" w:rsidR="00E63CA8" w:rsidRDefault="00E63CA8">
          <w:pPr>
            <w:pStyle w:val="Noga"/>
            <w:tabs>
              <w:tab w:val="center" w:pos="4678"/>
              <w:tab w:val="right" w:pos="9356"/>
            </w:tabs>
            <w:jc w:val="right"/>
          </w:pPr>
        </w:p>
      </w:tc>
    </w:tr>
  </w:tbl>
  <w:p w14:paraId="5C2203EB" w14:textId="77777777" w:rsidR="009C3440" w:rsidRPr="00312BD7" w:rsidRDefault="009C3440" w:rsidP="00312BD7">
    <w:pPr>
      <w:pStyle w:val="Noga"/>
      <w:tabs>
        <w:tab w:val="clear" w:pos="4536"/>
        <w:tab w:val="clear" w:pos="9072"/>
        <w:tab w:val="center" w:pos="4678"/>
        <w:tab w:val="right" w:pos="9356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CCC1D" w14:textId="77777777" w:rsidR="00F71D62" w:rsidRDefault="00F71D62" w:rsidP="009C3440">
      <w:pPr>
        <w:spacing w:after="0" w:line="240" w:lineRule="auto"/>
      </w:pPr>
      <w:r>
        <w:separator/>
      </w:r>
    </w:p>
  </w:footnote>
  <w:footnote w:type="continuationSeparator" w:id="0">
    <w:p w14:paraId="732D1B8F" w14:textId="77777777" w:rsidR="00F71D62" w:rsidRDefault="00F71D62" w:rsidP="009C3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66C7" w14:textId="2EADDF17" w:rsidR="009C3440" w:rsidRDefault="00FE664B" w:rsidP="00FE664B">
    <w:pPr>
      <w:pStyle w:val="Glava"/>
      <w:ind w:left="-284"/>
    </w:pPr>
    <w:r>
      <w:rPr>
        <w:noProof/>
      </w:rPr>
      <w:drawing>
        <wp:inline distT="0" distB="0" distL="0" distR="0" wp14:anchorId="60A1241E" wp14:editId="5E961A32">
          <wp:extent cx="5253990" cy="872857"/>
          <wp:effectExtent l="0" t="0" r="3810" b="381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3192" cy="879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27760"/>
    <w:multiLevelType w:val="hybridMultilevel"/>
    <w:tmpl w:val="EDBE2E9C"/>
    <w:lvl w:ilvl="0" w:tplc="31168B34">
      <w:start w:val="73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C7DE5"/>
    <w:multiLevelType w:val="hybridMultilevel"/>
    <w:tmpl w:val="64265A82"/>
    <w:lvl w:ilvl="0" w:tplc="BC26A6B8">
      <w:start w:val="150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F2A79"/>
    <w:multiLevelType w:val="hybridMultilevel"/>
    <w:tmpl w:val="1188E12A"/>
    <w:lvl w:ilvl="0" w:tplc="BD62CF08">
      <w:start w:val="73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D16D8"/>
    <w:multiLevelType w:val="hybridMultilevel"/>
    <w:tmpl w:val="20164C0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83DE6"/>
    <w:multiLevelType w:val="hybridMultilevel"/>
    <w:tmpl w:val="B37087D2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571E2"/>
    <w:multiLevelType w:val="hybridMultilevel"/>
    <w:tmpl w:val="DDEC621A"/>
    <w:lvl w:ilvl="0" w:tplc="752C75BA">
      <w:start w:val="22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2646C"/>
    <w:multiLevelType w:val="hybridMultilevel"/>
    <w:tmpl w:val="A1B4288A"/>
    <w:lvl w:ilvl="0" w:tplc="E0EEC7FC">
      <w:numFmt w:val="bullet"/>
      <w:lvlText w:val="-"/>
      <w:lvlJc w:val="left"/>
      <w:pPr>
        <w:ind w:left="1110" w:hanging="360"/>
      </w:pPr>
      <w:rPr>
        <w:rFonts w:ascii="TTE244F848t00" w:eastAsiaTheme="minorHAnsi" w:hAnsi="TTE244F848t00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4AEC129E"/>
    <w:multiLevelType w:val="hybridMultilevel"/>
    <w:tmpl w:val="D15420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24EA7"/>
    <w:multiLevelType w:val="hybridMultilevel"/>
    <w:tmpl w:val="06B0E800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5149F4"/>
    <w:multiLevelType w:val="hybridMultilevel"/>
    <w:tmpl w:val="DD72038E"/>
    <w:lvl w:ilvl="0" w:tplc="727ED90A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E17B61"/>
    <w:multiLevelType w:val="hybridMultilevel"/>
    <w:tmpl w:val="C0D8CEF2"/>
    <w:lvl w:ilvl="0" w:tplc="BEF2006E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6"/>
  </w:num>
  <w:num w:numId="5">
    <w:abstractNumId w:val="10"/>
  </w:num>
  <w:num w:numId="6">
    <w:abstractNumId w:val="9"/>
  </w:num>
  <w:num w:numId="7">
    <w:abstractNumId w:val="1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C8B"/>
    <w:rsid w:val="000016D0"/>
    <w:rsid w:val="0000414D"/>
    <w:rsid w:val="00010679"/>
    <w:rsid w:val="00014596"/>
    <w:rsid w:val="000554AB"/>
    <w:rsid w:val="00080FCB"/>
    <w:rsid w:val="000D3D14"/>
    <w:rsid w:val="001159FA"/>
    <w:rsid w:val="00124561"/>
    <w:rsid w:val="00134445"/>
    <w:rsid w:val="00182942"/>
    <w:rsid w:val="001C0A61"/>
    <w:rsid w:val="001C5DA5"/>
    <w:rsid w:val="001D7E26"/>
    <w:rsid w:val="001F02E9"/>
    <w:rsid w:val="002057CA"/>
    <w:rsid w:val="00216F17"/>
    <w:rsid w:val="00220DEE"/>
    <w:rsid w:val="002315A1"/>
    <w:rsid w:val="00252FD6"/>
    <w:rsid w:val="002658E9"/>
    <w:rsid w:val="00287C17"/>
    <w:rsid w:val="002B7345"/>
    <w:rsid w:val="002D4EC3"/>
    <w:rsid w:val="002E0659"/>
    <w:rsid w:val="0030073B"/>
    <w:rsid w:val="00312BD7"/>
    <w:rsid w:val="00332095"/>
    <w:rsid w:val="003600DE"/>
    <w:rsid w:val="00372166"/>
    <w:rsid w:val="003B4AEF"/>
    <w:rsid w:val="003C5FFD"/>
    <w:rsid w:val="003E4C43"/>
    <w:rsid w:val="003E7B19"/>
    <w:rsid w:val="003E7D36"/>
    <w:rsid w:val="003F6B1B"/>
    <w:rsid w:val="003F7016"/>
    <w:rsid w:val="00443C68"/>
    <w:rsid w:val="00447BFE"/>
    <w:rsid w:val="00461BD1"/>
    <w:rsid w:val="0049233C"/>
    <w:rsid w:val="004B32F4"/>
    <w:rsid w:val="005662D1"/>
    <w:rsid w:val="00586EF2"/>
    <w:rsid w:val="005942A4"/>
    <w:rsid w:val="005B2303"/>
    <w:rsid w:val="005B4877"/>
    <w:rsid w:val="00637A80"/>
    <w:rsid w:val="00673D62"/>
    <w:rsid w:val="00681925"/>
    <w:rsid w:val="00695E47"/>
    <w:rsid w:val="006A1F76"/>
    <w:rsid w:val="006A64E6"/>
    <w:rsid w:val="006C2B9B"/>
    <w:rsid w:val="006F0657"/>
    <w:rsid w:val="0074547A"/>
    <w:rsid w:val="0075617C"/>
    <w:rsid w:val="007576A5"/>
    <w:rsid w:val="007D28D2"/>
    <w:rsid w:val="007F7160"/>
    <w:rsid w:val="008019A5"/>
    <w:rsid w:val="0086186F"/>
    <w:rsid w:val="008C7BA4"/>
    <w:rsid w:val="008E3F7B"/>
    <w:rsid w:val="00901851"/>
    <w:rsid w:val="00901B71"/>
    <w:rsid w:val="009064C4"/>
    <w:rsid w:val="00914143"/>
    <w:rsid w:val="00914F08"/>
    <w:rsid w:val="009430AD"/>
    <w:rsid w:val="00952858"/>
    <w:rsid w:val="0097511E"/>
    <w:rsid w:val="009C3440"/>
    <w:rsid w:val="009C64B1"/>
    <w:rsid w:val="00A038B0"/>
    <w:rsid w:val="00A41A75"/>
    <w:rsid w:val="00A45D71"/>
    <w:rsid w:val="00A55099"/>
    <w:rsid w:val="00A66688"/>
    <w:rsid w:val="00A90C66"/>
    <w:rsid w:val="00AA7FF1"/>
    <w:rsid w:val="00B0491B"/>
    <w:rsid w:val="00B12C38"/>
    <w:rsid w:val="00B34623"/>
    <w:rsid w:val="00B44CA3"/>
    <w:rsid w:val="00B90C8B"/>
    <w:rsid w:val="00B96763"/>
    <w:rsid w:val="00BF390C"/>
    <w:rsid w:val="00C332C2"/>
    <w:rsid w:val="00CA0F78"/>
    <w:rsid w:val="00CB2B52"/>
    <w:rsid w:val="00CB7E5E"/>
    <w:rsid w:val="00CE5650"/>
    <w:rsid w:val="00CF6049"/>
    <w:rsid w:val="00D05FAB"/>
    <w:rsid w:val="00D064A7"/>
    <w:rsid w:val="00D6266B"/>
    <w:rsid w:val="00D657B3"/>
    <w:rsid w:val="00D9058D"/>
    <w:rsid w:val="00DB333D"/>
    <w:rsid w:val="00DD343B"/>
    <w:rsid w:val="00E40298"/>
    <w:rsid w:val="00E43747"/>
    <w:rsid w:val="00E63CA8"/>
    <w:rsid w:val="00E73FF6"/>
    <w:rsid w:val="00E84198"/>
    <w:rsid w:val="00E93574"/>
    <w:rsid w:val="00EC6856"/>
    <w:rsid w:val="00EE4E75"/>
    <w:rsid w:val="00EE54F4"/>
    <w:rsid w:val="00F02B17"/>
    <w:rsid w:val="00F23F33"/>
    <w:rsid w:val="00F35931"/>
    <w:rsid w:val="00F6243C"/>
    <w:rsid w:val="00F71D62"/>
    <w:rsid w:val="00F726F6"/>
    <w:rsid w:val="00F90602"/>
    <w:rsid w:val="00FC7CC1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D97161"/>
  <w15:docId w15:val="{70F71BA1-15A1-4DB9-97BA-8272683E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C3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C3440"/>
  </w:style>
  <w:style w:type="paragraph" w:styleId="Noga">
    <w:name w:val="footer"/>
    <w:basedOn w:val="Navaden"/>
    <w:link w:val="NogaZnak"/>
    <w:uiPriority w:val="99"/>
    <w:unhideWhenUsed/>
    <w:rsid w:val="009C3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C344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C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C3440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31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5662D1"/>
    <w:pPr>
      <w:spacing w:after="0" w:line="240" w:lineRule="auto"/>
    </w:pPr>
  </w:style>
  <w:style w:type="paragraph" w:styleId="Odstavekseznama">
    <w:name w:val="List Paragraph"/>
    <w:basedOn w:val="Navaden"/>
    <w:link w:val="OdstavekseznamaZnak"/>
    <w:uiPriority w:val="99"/>
    <w:qFormat/>
    <w:rsid w:val="00124561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637A80"/>
    <w:rPr>
      <w:color w:val="0000FF" w:themeColor="hyperlink"/>
      <w:u w:val="single"/>
    </w:rPr>
  </w:style>
  <w:style w:type="character" w:customStyle="1" w:styleId="OdstavekseznamaZnak">
    <w:name w:val="Odstavek seznama Znak"/>
    <w:basedOn w:val="Privzetapisavaodstavka"/>
    <w:link w:val="Odstavekseznama"/>
    <w:uiPriority w:val="99"/>
    <w:locked/>
    <w:rsid w:val="000016D0"/>
    <w:rPr>
      <w:rFonts w:ascii="Times New Roman" w:hAnsi="Times New Roman" w:cs="Times New Roman"/>
      <w:sz w:val="24"/>
      <w:szCs w:val="24"/>
      <w:lang w:eastAsia="sl-SI"/>
    </w:rPr>
  </w:style>
  <w:style w:type="paragraph" w:customStyle="1" w:styleId="m-5323638058478494398msolistparagraph">
    <w:name w:val="m_-5323638058478494398msolistparagraph"/>
    <w:basedOn w:val="Navaden"/>
    <w:rsid w:val="00001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ina\Downloads\GFP_obrazec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GFP_obrazec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Sabina</dc:creator>
  <cp:lastModifiedBy>Tajništvo</cp:lastModifiedBy>
  <cp:revision>3</cp:revision>
  <cp:lastPrinted>2015-09-02T08:39:00Z</cp:lastPrinted>
  <dcterms:created xsi:type="dcterms:W3CDTF">2023-12-19T08:48:00Z</dcterms:created>
  <dcterms:modified xsi:type="dcterms:W3CDTF">2023-12-19T08:48:00Z</dcterms:modified>
</cp:coreProperties>
</file>